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pPr w:leftFromText="180" w:rightFromText="180" w:vertAnchor="text" w:horzAnchor="margin" w:tblpY="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4785"/>
        <w:gridCol w:w="4786"/>
      </w:tblGrid>
      <w:tr w:rsidR="00E104CF" w:rsidRPr="00581E62" w:rsidTr="00E104CF">
        <w:tc>
          <w:tcPr>
            <w:tcW w:w="4785" w:type="dxa"/>
            <w:shd w:val="clear" w:color="auto" w:fill="auto"/>
          </w:tcPr>
          <w:p w:rsidR="00E104CF" w:rsidRPr="00581E62" w:rsidRDefault="00E104CF" w:rsidP="00E104CF">
            <w:pPr>
              <w:jc w:val="center"/>
            </w:pPr>
          </w:p>
        </w:tc>
        <w:tc>
          <w:tcPr>
            <w:tcW w:w="4786" w:type="dxa"/>
            <w:shd w:val="clear" w:color="auto" w:fill="auto"/>
          </w:tcPr>
          <w:p w:rsidR="00E104CF" w:rsidRPr="005E0C75" w:rsidRDefault="00E104CF" w:rsidP="001877A3">
            <w:pPr>
              <w:ind w:right="-279"/>
            </w:pPr>
            <w:r w:rsidRPr="0027153C">
              <w:t>Директору СПб Г</w:t>
            </w:r>
            <w:r>
              <w:t>А</w:t>
            </w:r>
            <w:r w:rsidRPr="0027153C">
              <w:t xml:space="preserve"> ПОУ «</w:t>
            </w:r>
            <w:r w:rsidR="001877A3">
              <w:t>Колледж туризма и </w:t>
            </w:r>
            <w:bookmarkStart w:id="0" w:name="_GoBack"/>
            <w:bookmarkEnd w:id="0"/>
            <w:r w:rsidR="002F74FD">
              <w:t>прикладных технологий</w:t>
            </w:r>
            <w:r w:rsidRPr="0027153C">
              <w:t>»</w:t>
            </w:r>
            <w:r>
              <w:t xml:space="preserve"> </w:t>
            </w:r>
            <w:r w:rsidRPr="005E0C75">
              <w:rPr>
                <w:b/>
              </w:rPr>
              <w:t>Антоновой С.А.</w:t>
            </w:r>
          </w:p>
          <w:p w:rsidR="00E104CF" w:rsidRPr="00581E62" w:rsidRDefault="00E104CF" w:rsidP="00E104CF">
            <w:r w:rsidRPr="00581E62">
              <w:t>от ___________________________________</w:t>
            </w:r>
          </w:p>
          <w:p w:rsidR="00E104CF" w:rsidRPr="001D398C" w:rsidRDefault="00E104CF" w:rsidP="00E104CF">
            <w:pPr>
              <w:ind w:firstLine="7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 </w:t>
            </w:r>
            <w:r w:rsidRPr="001D398C">
              <w:rPr>
                <w:sz w:val="20"/>
                <w:szCs w:val="20"/>
              </w:rPr>
              <w:t>(при наличии)</w:t>
            </w:r>
          </w:p>
          <w:p w:rsidR="00E104CF" w:rsidRPr="00581E62" w:rsidRDefault="00E104CF" w:rsidP="00E104CF">
            <w:r w:rsidRPr="00581E62">
              <w:t>______________________________________</w:t>
            </w:r>
          </w:p>
          <w:p w:rsidR="00E104CF" w:rsidRPr="001D398C" w:rsidRDefault="00E104CF" w:rsidP="00E104CF">
            <w:pPr>
              <w:ind w:firstLine="709"/>
              <w:jc w:val="center"/>
              <w:rPr>
                <w:sz w:val="20"/>
                <w:szCs w:val="20"/>
              </w:rPr>
            </w:pPr>
            <w:r w:rsidRPr="001D398C">
              <w:rPr>
                <w:sz w:val="20"/>
                <w:szCs w:val="20"/>
              </w:rPr>
              <w:t>(группа, курс)</w:t>
            </w:r>
          </w:p>
          <w:p w:rsidR="00E104CF" w:rsidRPr="00581E62" w:rsidRDefault="00E104CF" w:rsidP="00E104CF">
            <w:r w:rsidRPr="00581E62">
              <w:t>Зарегистрированного по адресу: _________</w:t>
            </w:r>
          </w:p>
          <w:p w:rsidR="00E104CF" w:rsidRPr="00581E62" w:rsidRDefault="00E104CF" w:rsidP="00E104CF">
            <w:r w:rsidRPr="00581E62">
              <w:t>_____________________________________</w:t>
            </w:r>
          </w:p>
          <w:p w:rsidR="00E104CF" w:rsidRPr="00581E62" w:rsidRDefault="00E104CF" w:rsidP="00E104CF">
            <w:r w:rsidRPr="00581E62">
              <w:t>Дата рождения ________________________</w:t>
            </w:r>
          </w:p>
          <w:p w:rsidR="00E104CF" w:rsidRPr="00581E62" w:rsidRDefault="00E104CF" w:rsidP="00E104CF">
            <w:r>
              <w:t>Паспорт: серия ___________ №___________</w:t>
            </w:r>
            <w:r w:rsidRPr="00581E62">
              <w:t xml:space="preserve"> Выдан________________________________</w:t>
            </w:r>
          </w:p>
          <w:p w:rsidR="00E104CF" w:rsidRPr="00581E62" w:rsidRDefault="00E104CF" w:rsidP="00E104CF">
            <w:r w:rsidRPr="00581E62">
              <w:t>______________________________________</w:t>
            </w:r>
          </w:p>
          <w:p w:rsidR="00E104CF" w:rsidRPr="00581E62" w:rsidRDefault="00E104CF" w:rsidP="00E104CF">
            <w:r w:rsidRPr="00581E62">
              <w:t>Дата выдачи</w:t>
            </w:r>
            <w:r>
              <w:t xml:space="preserve"> «____» _________ 20 ____ года т</w:t>
            </w:r>
            <w:r w:rsidRPr="00581E62">
              <w:t>елефон _____________________________</w:t>
            </w:r>
          </w:p>
        </w:tc>
      </w:tr>
      <w:tr w:rsidR="00E104CF" w:rsidRPr="00581E62" w:rsidTr="00E104CF">
        <w:trPr>
          <w:trHeight w:val="4820"/>
        </w:trPr>
        <w:tc>
          <w:tcPr>
            <w:tcW w:w="9571" w:type="dxa"/>
            <w:gridSpan w:val="2"/>
            <w:shd w:val="clear" w:color="auto" w:fill="auto"/>
          </w:tcPr>
          <w:p w:rsidR="00E104CF" w:rsidRPr="00581E62" w:rsidRDefault="00E104CF" w:rsidP="00E104CF"/>
          <w:p w:rsidR="00E104CF" w:rsidRPr="00581E62" w:rsidRDefault="00E104CF" w:rsidP="00E104CF">
            <w:pPr>
              <w:ind w:firstLine="709"/>
              <w:jc w:val="center"/>
            </w:pPr>
            <w:r w:rsidRPr="00581E62">
              <w:t>Заявление</w:t>
            </w:r>
          </w:p>
          <w:p w:rsidR="00E104CF" w:rsidRPr="00581E62" w:rsidRDefault="00E104CF" w:rsidP="00E104CF">
            <w:pPr>
              <w:ind w:firstLine="709"/>
              <w:jc w:val="center"/>
            </w:pPr>
            <w:r w:rsidRPr="00581E62">
              <w:t>о предоставлении денежной компенсации на возмещение</w:t>
            </w:r>
          </w:p>
          <w:p w:rsidR="00E104CF" w:rsidRPr="00581E62" w:rsidRDefault="00E104CF" w:rsidP="00E104CF">
            <w:pPr>
              <w:ind w:firstLine="709"/>
              <w:jc w:val="center"/>
            </w:pPr>
            <w:r w:rsidRPr="00581E62">
              <w:t>полной стоимости питания, комплекта одежды, обуви, мягкого инвентаря</w:t>
            </w:r>
          </w:p>
          <w:p w:rsidR="00E104CF" w:rsidRPr="00581E62" w:rsidRDefault="00E104CF" w:rsidP="00E104CF">
            <w:pPr>
              <w:ind w:firstLine="426"/>
            </w:pPr>
            <w:r w:rsidRPr="00581E62">
              <w:t xml:space="preserve">Я, _______________________________________________________________________, </w:t>
            </w:r>
          </w:p>
          <w:p w:rsidR="00E104CF" w:rsidRPr="00F43E52" w:rsidRDefault="00E104CF" w:rsidP="00E104CF">
            <w:pPr>
              <w:jc w:val="center"/>
              <w:rPr>
                <w:sz w:val="20"/>
                <w:szCs w:val="20"/>
              </w:rPr>
            </w:pPr>
            <w:r w:rsidRPr="00F43E52">
              <w:rPr>
                <w:sz w:val="20"/>
                <w:szCs w:val="20"/>
              </w:rPr>
              <w:t>(фамилия, имя, отчество (при наличии)</w:t>
            </w:r>
          </w:p>
          <w:p w:rsidR="00E104CF" w:rsidRPr="00581E62" w:rsidRDefault="00E104CF" w:rsidP="00E104CF">
            <w:r w:rsidRPr="00581E62">
              <w:t xml:space="preserve">имею статус __________________________________________________________________ </w:t>
            </w:r>
          </w:p>
          <w:p w:rsidR="00E104CF" w:rsidRPr="00F43E52" w:rsidRDefault="00E104CF" w:rsidP="00E104CF">
            <w:pPr>
              <w:jc w:val="center"/>
              <w:rPr>
                <w:sz w:val="20"/>
                <w:szCs w:val="20"/>
              </w:rPr>
            </w:pPr>
            <w:r w:rsidRPr="00F43E52">
              <w:rPr>
                <w:sz w:val="20"/>
                <w:szCs w:val="20"/>
              </w:rPr>
              <w:t>(лица из числа детей-сирот и детей, оставшихся без попечения родителей/</w:t>
            </w:r>
            <w:r>
              <w:t xml:space="preserve"> </w:t>
            </w:r>
            <w:r w:rsidRPr="00185F93">
              <w:rPr>
                <w:sz w:val="20"/>
                <w:szCs w:val="20"/>
              </w:rPr>
              <w:t xml:space="preserve">обучающегося, потерявшего </w:t>
            </w:r>
            <w:r>
              <w:rPr>
                <w:sz w:val="20"/>
                <w:szCs w:val="20"/>
              </w:rPr>
              <w:br/>
            </w:r>
            <w:r w:rsidRPr="00185F93">
              <w:rPr>
                <w:sz w:val="20"/>
                <w:szCs w:val="20"/>
              </w:rPr>
              <w:t>в период обучения обоих или единственного родителя)</w:t>
            </w:r>
          </w:p>
          <w:p w:rsidR="00E104CF" w:rsidRPr="00581E62" w:rsidRDefault="00E104CF" w:rsidP="00E104CF">
            <w:pPr>
              <w:jc w:val="center"/>
            </w:pPr>
            <w:r w:rsidRPr="00581E62">
              <w:t>_____________________________________________________________________________</w:t>
            </w:r>
          </w:p>
          <w:p w:rsidR="00E104CF" w:rsidRPr="00581E62" w:rsidRDefault="00E104CF" w:rsidP="00E104CF"/>
          <w:p w:rsidR="00E104CF" w:rsidRPr="00581E62" w:rsidRDefault="00E104CF" w:rsidP="00E104CF">
            <w:pPr>
              <w:ind w:right="-137" w:firstLine="567"/>
            </w:pPr>
            <w:r w:rsidRPr="00581E62">
              <w:t>Прошу назначить денежную компенсацию на возмещение полной стоимости питания, комплекта одежды, обуви, мягкого инвентаря с «____» ______________________ года</w:t>
            </w:r>
          </w:p>
          <w:p w:rsidR="00E104CF" w:rsidRPr="00581E62" w:rsidRDefault="00E104CF" w:rsidP="00E104CF">
            <w:pPr>
              <w:ind w:firstLine="709"/>
              <w:jc w:val="center"/>
            </w:pPr>
          </w:p>
          <w:p w:rsidR="00E104CF" w:rsidRPr="00581E62" w:rsidRDefault="00E104CF" w:rsidP="00E104CF">
            <w:pPr>
              <w:keepLines/>
              <w:autoSpaceDE w:val="0"/>
              <w:autoSpaceDN w:val="0"/>
              <w:adjustRightInd w:val="0"/>
              <w:ind w:firstLine="567"/>
              <w:jc w:val="both"/>
              <w:outlineLvl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Я, ____________________________________________________________________,</w:t>
            </w:r>
          </w:p>
          <w:p w:rsidR="00E104CF" w:rsidRPr="00581E62" w:rsidRDefault="00E104CF" w:rsidP="00E104CF">
            <w:pPr>
              <w:jc w:val="center"/>
              <w:rPr>
                <w:sz w:val="20"/>
                <w:szCs w:val="20"/>
              </w:rPr>
            </w:pPr>
            <w:r w:rsidRPr="00581E62">
              <w:rPr>
                <w:sz w:val="20"/>
                <w:szCs w:val="20"/>
              </w:rPr>
              <w:t>(фамилия, имя, отчество (при наличии)</w:t>
            </w:r>
          </w:p>
          <w:p w:rsidR="00E104CF" w:rsidRPr="00581E62" w:rsidRDefault="00E104CF" w:rsidP="00E104CF">
            <w:pPr>
              <w:keepLines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color w:val="000000"/>
              </w:rPr>
            </w:pPr>
            <w:r w:rsidRPr="00581E62">
              <w:rPr>
                <w:rFonts w:eastAsia="Calibri"/>
                <w:color w:val="000000"/>
              </w:rPr>
              <w:t xml:space="preserve">руководствуясь </w:t>
            </w:r>
            <w:hyperlink r:id="rId8" w:history="1">
              <w:r w:rsidRPr="00581E62">
                <w:rPr>
                  <w:rFonts w:eastAsia="Calibri"/>
                  <w:color w:val="000000"/>
                </w:rPr>
                <w:t>статьей 9</w:t>
              </w:r>
            </w:hyperlink>
            <w:r w:rsidRPr="00581E62">
              <w:rPr>
                <w:rFonts w:eastAsia="Calibri"/>
                <w:color w:val="000000"/>
              </w:rPr>
              <w:t xml:space="preserve"> Федерального закона от 27.07.2006 № 152-ФЗ </w:t>
            </w:r>
            <w:r w:rsidRPr="00581E62">
              <w:rPr>
                <w:rFonts w:eastAsia="Calibri"/>
                <w:color w:val="000000"/>
              </w:rPr>
              <w:br/>
              <w:t>«О персональных данных», выражаю свое согласие на обработку _____________________________________________________________________________</w:t>
            </w:r>
          </w:p>
          <w:p w:rsidR="00E104CF" w:rsidRPr="00F43E52" w:rsidRDefault="00E104CF" w:rsidP="00E104CF">
            <w:pPr>
              <w:keepLines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color w:val="000000"/>
                <w:sz w:val="20"/>
                <w:szCs w:val="20"/>
              </w:rPr>
            </w:pPr>
            <w:r w:rsidRPr="00F43E52">
              <w:rPr>
                <w:rFonts w:eastAsia="Calibri"/>
                <w:color w:val="000000"/>
                <w:sz w:val="20"/>
                <w:szCs w:val="20"/>
              </w:rPr>
              <w:t>(наименование ОУ)</w:t>
            </w:r>
          </w:p>
          <w:p w:rsidR="00E104CF" w:rsidRPr="001D398C" w:rsidRDefault="00E104CF" w:rsidP="00E104CF">
            <w:pPr>
              <w:keepLines/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color w:val="000000"/>
              </w:rPr>
            </w:pPr>
            <w:r w:rsidRPr="001D398C">
              <w:rPr>
                <w:rFonts w:eastAsia="Calibri"/>
                <w:color w:val="000000"/>
              </w:rPr>
              <w:t>следующих персональных данных: фамилия, имя, отчество (при наличии), дата и место рождения, гражданство, адрес места жительства или места пребывания, данные о паспорте или ином документе, удостоверяющем личность (серия, номер, кем и когда выдан), номер телефона, то есть на совершение 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      </w:r>
          </w:p>
          <w:p w:rsidR="00E104CF" w:rsidRPr="001D398C" w:rsidRDefault="00E104CF" w:rsidP="00E104CF">
            <w:pPr>
              <w:keepLines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eastAsia="Calibri"/>
                <w:color w:val="000000"/>
              </w:rPr>
            </w:pPr>
            <w:r w:rsidRPr="001D398C">
              <w:rPr>
                <w:rFonts w:eastAsia="Calibri"/>
                <w:color w:val="000000"/>
              </w:rPr>
              <w:t xml:space="preserve">Настоящее согласие на обработку персональных данных действует с даты подписания настоящего заявления до дня, следующего за днем получения оператором заявления в письменной форме об отзыве настоящего согласия. </w:t>
            </w:r>
          </w:p>
          <w:p w:rsidR="00E104CF" w:rsidRDefault="00E104CF" w:rsidP="00E104CF">
            <w:pPr>
              <w:keepLines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eastAsia="Calibri"/>
                <w:color w:val="000000"/>
              </w:rPr>
            </w:pPr>
            <w:r w:rsidRPr="001D398C">
              <w:rPr>
                <w:rFonts w:eastAsia="Calibri"/>
                <w:color w:val="000000"/>
              </w:rPr>
              <w:t xml:space="preserve">Настоящее согласие на обработку персональных данных может быть отозвано </w:t>
            </w:r>
            <w:r>
              <w:rPr>
                <w:rFonts w:eastAsia="Calibri"/>
                <w:color w:val="000000"/>
              </w:rPr>
              <w:br/>
            </w:r>
            <w:r w:rsidRPr="001D398C">
              <w:rPr>
                <w:rFonts w:eastAsia="Calibri"/>
                <w:color w:val="000000"/>
              </w:rPr>
              <w:t>на основании личного письменного заявления в произвольной форме.</w:t>
            </w:r>
          </w:p>
          <w:p w:rsidR="00E104CF" w:rsidRPr="001D398C" w:rsidRDefault="00E104CF" w:rsidP="00E104CF">
            <w:pPr>
              <w:keepLines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eastAsia="Calibri"/>
                <w:color w:val="000000"/>
              </w:rPr>
            </w:pPr>
          </w:p>
          <w:p w:rsidR="00E104CF" w:rsidRPr="00581E62" w:rsidRDefault="00E104CF" w:rsidP="00E104CF"/>
          <w:p w:rsidR="00E104CF" w:rsidRPr="00581E62" w:rsidRDefault="00E104CF" w:rsidP="00E104CF">
            <w:pPr>
              <w:jc w:val="both"/>
            </w:pPr>
            <w:r w:rsidRPr="00581E62">
              <w:t>«_</w:t>
            </w:r>
            <w:r w:rsidRPr="001877A3">
              <w:t>___</w:t>
            </w:r>
            <w:r>
              <w:t>_» __________</w:t>
            </w:r>
            <w:r w:rsidRPr="00581E62">
              <w:t>.                                                                                _________________</w:t>
            </w:r>
          </w:p>
          <w:p w:rsidR="00E104CF" w:rsidRPr="00F43E52" w:rsidRDefault="00E104CF" w:rsidP="00E104CF">
            <w:pPr>
              <w:ind w:firstLine="709"/>
              <w:jc w:val="both"/>
              <w:rPr>
                <w:sz w:val="20"/>
                <w:szCs w:val="20"/>
              </w:rPr>
            </w:pPr>
            <w:r w:rsidRPr="00F43E52">
              <w:rPr>
                <w:sz w:val="20"/>
                <w:szCs w:val="20"/>
              </w:rPr>
              <w:t>(дата)                                                  подпись                                                    (</w:t>
            </w:r>
            <w:r>
              <w:rPr>
                <w:sz w:val="20"/>
                <w:szCs w:val="20"/>
              </w:rPr>
              <w:t>фамилия, имя, отчество</w:t>
            </w:r>
            <w:r w:rsidRPr="00F43E52">
              <w:rPr>
                <w:sz w:val="20"/>
                <w:szCs w:val="20"/>
              </w:rPr>
              <w:t>)</w:t>
            </w:r>
          </w:p>
        </w:tc>
      </w:tr>
    </w:tbl>
    <w:p w:rsidR="00D478EE" w:rsidRPr="00581E62" w:rsidRDefault="00D478EE" w:rsidP="00F22670"/>
    <w:p w:rsidR="00D478EE" w:rsidRPr="00581E62" w:rsidRDefault="00D478EE" w:rsidP="00D478EE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581E62">
      <w:pPr>
        <w:ind w:firstLine="709"/>
        <w:jc w:val="right"/>
      </w:pPr>
    </w:p>
    <w:p w:rsidR="00D478EE" w:rsidRDefault="00D478EE" w:rsidP="00D478EE"/>
    <w:sectPr w:rsidR="00D478EE" w:rsidSect="00E104CF">
      <w:headerReference w:type="default" r:id="rId9"/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28F" w:rsidRDefault="000D228F">
      <w:r>
        <w:separator/>
      </w:r>
    </w:p>
  </w:endnote>
  <w:endnote w:type="continuationSeparator" w:id="0">
    <w:p w:rsidR="000D228F" w:rsidRDefault="000D2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28F" w:rsidRDefault="000D228F">
      <w:r>
        <w:separator/>
      </w:r>
    </w:p>
  </w:footnote>
  <w:footnote w:type="continuationSeparator" w:id="0">
    <w:p w:rsidR="000D228F" w:rsidRDefault="000D2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319" w:rsidRDefault="00BA2319" w:rsidP="003E62E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3875"/>
    <w:multiLevelType w:val="hybridMultilevel"/>
    <w:tmpl w:val="5DD65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65C3B"/>
    <w:multiLevelType w:val="hybridMultilevel"/>
    <w:tmpl w:val="0D1C3E50"/>
    <w:lvl w:ilvl="0" w:tplc="0EC05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FB1DB8"/>
    <w:multiLevelType w:val="hybridMultilevel"/>
    <w:tmpl w:val="7CDC6566"/>
    <w:lvl w:ilvl="0" w:tplc="FC3064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6076B8"/>
    <w:multiLevelType w:val="hybridMultilevel"/>
    <w:tmpl w:val="3A5648C4"/>
    <w:lvl w:ilvl="0" w:tplc="0419000F">
      <w:start w:val="8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473B6"/>
    <w:multiLevelType w:val="hybridMultilevel"/>
    <w:tmpl w:val="C1AC8EC2"/>
    <w:lvl w:ilvl="0" w:tplc="0F2A295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B80042"/>
    <w:multiLevelType w:val="hybridMultilevel"/>
    <w:tmpl w:val="2E04C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24DED"/>
    <w:multiLevelType w:val="hybridMultilevel"/>
    <w:tmpl w:val="98B61E52"/>
    <w:lvl w:ilvl="0" w:tplc="87DED4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5A0C19"/>
    <w:multiLevelType w:val="hybridMultilevel"/>
    <w:tmpl w:val="AAC84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71AC9"/>
    <w:multiLevelType w:val="hybridMultilevel"/>
    <w:tmpl w:val="8AC41566"/>
    <w:lvl w:ilvl="0" w:tplc="0F2A295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2953149"/>
    <w:multiLevelType w:val="hybridMultilevel"/>
    <w:tmpl w:val="01522618"/>
    <w:lvl w:ilvl="0" w:tplc="EA6E20A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E67FF"/>
    <w:multiLevelType w:val="hybridMultilevel"/>
    <w:tmpl w:val="50DA4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B6CC0"/>
    <w:multiLevelType w:val="hybridMultilevel"/>
    <w:tmpl w:val="0D1C3E50"/>
    <w:lvl w:ilvl="0" w:tplc="0EC05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735A2A"/>
    <w:multiLevelType w:val="hybridMultilevel"/>
    <w:tmpl w:val="7C7C0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250A7"/>
    <w:multiLevelType w:val="hybridMultilevel"/>
    <w:tmpl w:val="A0E85F40"/>
    <w:lvl w:ilvl="0" w:tplc="18BE94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"/>
  </w:num>
  <w:num w:numId="5">
    <w:abstractNumId w:val="13"/>
  </w:num>
  <w:num w:numId="6">
    <w:abstractNumId w:val="11"/>
  </w:num>
  <w:num w:numId="7">
    <w:abstractNumId w:val="10"/>
  </w:num>
  <w:num w:numId="8">
    <w:abstractNumId w:val="7"/>
  </w:num>
  <w:num w:numId="9">
    <w:abstractNumId w:val="4"/>
  </w:num>
  <w:num w:numId="10">
    <w:abstractNumId w:val="8"/>
  </w:num>
  <w:num w:numId="11">
    <w:abstractNumId w:val="3"/>
  </w:num>
  <w:num w:numId="12">
    <w:abstractNumId w:val="6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200039=Распоряжение Комитета по образованию"/>
    <w:docVar w:name="attr1#Вид документа" w:val="OID_TYPE#620200006=Распоряжение"/>
    <w:docVar w:name="attr2#Код по ОКУД" w:val="VARCHAR#02512218"/>
    <w:docVar w:name="BossProviderVariable" w:val="25_01_2006!6c8efaec-1e2a-4eb3-9b88-47a037a0cb7f"/>
  </w:docVars>
  <w:rsids>
    <w:rsidRoot w:val="00DB2561"/>
    <w:rsid w:val="000007E5"/>
    <w:rsid w:val="000009FF"/>
    <w:rsid w:val="000049D4"/>
    <w:rsid w:val="00015073"/>
    <w:rsid w:val="00024D97"/>
    <w:rsid w:val="00087D49"/>
    <w:rsid w:val="000944CC"/>
    <w:rsid w:val="00095A3D"/>
    <w:rsid w:val="000973AA"/>
    <w:rsid w:val="000A0FC5"/>
    <w:rsid w:val="000A6FE0"/>
    <w:rsid w:val="000B2BFF"/>
    <w:rsid w:val="000C388A"/>
    <w:rsid w:val="000C7768"/>
    <w:rsid w:val="000D228F"/>
    <w:rsid w:val="000D52D3"/>
    <w:rsid w:val="000F01BB"/>
    <w:rsid w:val="000F4515"/>
    <w:rsid w:val="000F4DB6"/>
    <w:rsid w:val="00146EE6"/>
    <w:rsid w:val="00162EED"/>
    <w:rsid w:val="001645AA"/>
    <w:rsid w:val="00165EC2"/>
    <w:rsid w:val="00166C2B"/>
    <w:rsid w:val="00180575"/>
    <w:rsid w:val="00185F93"/>
    <w:rsid w:val="001877A3"/>
    <w:rsid w:val="00194E52"/>
    <w:rsid w:val="001C0947"/>
    <w:rsid w:val="001C1C57"/>
    <w:rsid w:val="001D398C"/>
    <w:rsid w:val="001D6B4B"/>
    <w:rsid w:val="001E07C1"/>
    <w:rsid w:val="001F4778"/>
    <w:rsid w:val="001F694A"/>
    <w:rsid w:val="0021143C"/>
    <w:rsid w:val="00211500"/>
    <w:rsid w:val="00215374"/>
    <w:rsid w:val="002365E6"/>
    <w:rsid w:val="002377E7"/>
    <w:rsid w:val="0025047F"/>
    <w:rsid w:val="00273BC4"/>
    <w:rsid w:val="0028579A"/>
    <w:rsid w:val="0029066C"/>
    <w:rsid w:val="00293706"/>
    <w:rsid w:val="002A3F59"/>
    <w:rsid w:val="002C109B"/>
    <w:rsid w:val="002F74FD"/>
    <w:rsid w:val="003055B6"/>
    <w:rsid w:val="00306B02"/>
    <w:rsid w:val="00326541"/>
    <w:rsid w:val="00333F87"/>
    <w:rsid w:val="00347D8E"/>
    <w:rsid w:val="00364E7A"/>
    <w:rsid w:val="00366962"/>
    <w:rsid w:val="003766EB"/>
    <w:rsid w:val="00382E4E"/>
    <w:rsid w:val="00384E69"/>
    <w:rsid w:val="003B3559"/>
    <w:rsid w:val="003B5C9B"/>
    <w:rsid w:val="003C1506"/>
    <w:rsid w:val="003E62E8"/>
    <w:rsid w:val="003E72F1"/>
    <w:rsid w:val="003F3D7A"/>
    <w:rsid w:val="003F52DD"/>
    <w:rsid w:val="00403489"/>
    <w:rsid w:val="00431801"/>
    <w:rsid w:val="00436F81"/>
    <w:rsid w:val="00467EEC"/>
    <w:rsid w:val="004717DA"/>
    <w:rsid w:val="00477C81"/>
    <w:rsid w:val="004A4C7B"/>
    <w:rsid w:val="004C09D1"/>
    <w:rsid w:val="004C28F4"/>
    <w:rsid w:val="004D03AE"/>
    <w:rsid w:val="004F3A4A"/>
    <w:rsid w:val="00535B7E"/>
    <w:rsid w:val="005423E2"/>
    <w:rsid w:val="005436A8"/>
    <w:rsid w:val="00547FAE"/>
    <w:rsid w:val="00560362"/>
    <w:rsid w:val="00574C9D"/>
    <w:rsid w:val="00581E62"/>
    <w:rsid w:val="00582090"/>
    <w:rsid w:val="005C37F2"/>
    <w:rsid w:val="005C6815"/>
    <w:rsid w:val="005D1718"/>
    <w:rsid w:val="005F45A5"/>
    <w:rsid w:val="0060251F"/>
    <w:rsid w:val="0061529A"/>
    <w:rsid w:val="00620CF4"/>
    <w:rsid w:val="006301A0"/>
    <w:rsid w:val="00636B9D"/>
    <w:rsid w:val="00651F15"/>
    <w:rsid w:val="00652F8D"/>
    <w:rsid w:val="00655590"/>
    <w:rsid w:val="00667632"/>
    <w:rsid w:val="00670D50"/>
    <w:rsid w:val="006A3657"/>
    <w:rsid w:val="006A52BD"/>
    <w:rsid w:val="006D7E6B"/>
    <w:rsid w:val="006F17AD"/>
    <w:rsid w:val="006F1BB7"/>
    <w:rsid w:val="00703795"/>
    <w:rsid w:val="0073630F"/>
    <w:rsid w:val="007500A5"/>
    <w:rsid w:val="00753A47"/>
    <w:rsid w:val="00774217"/>
    <w:rsid w:val="0078755B"/>
    <w:rsid w:val="00792BC8"/>
    <w:rsid w:val="00793C41"/>
    <w:rsid w:val="0079497D"/>
    <w:rsid w:val="007A35E8"/>
    <w:rsid w:val="007B5AD9"/>
    <w:rsid w:val="007D082E"/>
    <w:rsid w:val="007D7C2B"/>
    <w:rsid w:val="007E1107"/>
    <w:rsid w:val="00805115"/>
    <w:rsid w:val="0082573C"/>
    <w:rsid w:val="008325FC"/>
    <w:rsid w:val="008341C4"/>
    <w:rsid w:val="00860632"/>
    <w:rsid w:val="008979AF"/>
    <w:rsid w:val="008D77D6"/>
    <w:rsid w:val="008E4AD0"/>
    <w:rsid w:val="008F4744"/>
    <w:rsid w:val="008F5EAC"/>
    <w:rsid w:val="00913735"/>
    <w:rsid w:val="009141DA"/>
    <w:rsid w:val="00921D39"/>
    <w:rsid w:val="00932C2B"/>
    <w:rsid w:val="00952FA5"/>
    <w:rsid w:val="00974097"/>
    <w:rsid w:val="009822B8"/>
    <w:rsid w:val="00986FC5"/>
    <w:rsid w:val="009921B4"/>
    <w:rsid w:val="009A2933"/>
    <w:rsid w:val="009C162A"/>
    <w:rsid w:val="009C6648"/>
    <w:rsid w:val="009D16B6"/>
    <w:rsid w:val="009D61E8"/>
    <w:rsid w:val="009F3071"/>
    <w:rsid w:val="009F3EAB"/>
    <w:rsid w:val="009F76DC"/>
    <w:rsid w:val="00A00D81"/>
    <w:rsid w:val="00A01557"/>
    <w:rsid w:val="00A21E60"/>
    <w:rsid w:val="00A2475B"/>
    <w:rsid w:val="00A315DD"/>
    <w:rsid w:val="00A5265F"/>
    <w:rsid w:val="00A53629"/>
    <w:rsid w:val="00A57A29"/>
    <w:rsid w:val="00A723C0"/>
    <w:rsid w:val="00A914E5"/>
    <w:rsid w:val="00AA1497"/>
    <w:rsid w:val="00AA1B11"/>
    <w:rsid w:val="00AB547C"/>
    <w:rsid w:val="00AE1DED"/>
    <w:rsid w:val="00AE619C"/>
    <w:rsid w:val="00AF116B"/>
    <w:rsid w:val="00B007A9"/>
    <w:rsid w:val="00B05689"/>
    <w:rsid w:val="00B13E8E"/>
    <w:rsid w:val="00B1551D"/>
    <w:rsid w:val="00B17A37"/>
    <w:rsid w:val="00B27B1C"/>
    <w:rsid w:val="00B55790"/>
    <w:rsid w:val="00B56122"/>
    <w:rsid w:val="00B75272"/>
    <w:rsid w:val="00B752F3"/>
    <w:rsid w:val="00B759D6"/>
    <w:rsid w:val="00B77D14"/>
    <w:rsid w:val="00B83922"/>
    <w:rsid w:val="00BA12AF"/>
    <w:rsid w:val="00BA2319"/>
    <w:rsid w:val="00BB0D6A"/>
    <w:rsid w:val="00BB3629"/>
    <w:rsid w:val="00BB5E0B"/>
    <w:rsid w:val="00BC5845"/>
    <w:rsid w:val="00BD6E2E"/>
    <w:rsid w:val="00BF0EA7"/>
    <w:rsid w:val="00BF7E97"/>
    <w:rsid w:val="00C03657"/>
    <w:rsid w:val="00C1190F"/>
    <w:rsid w:val="00C25F96"/>
    <w:rsid w:val="00C3546A"/>
    <w:rsid w:val="00C41552"/>
    <w:rsid w:val="00C573FF"/>
    <w:rsid w:val="00C73D54"/>
    <w:rsid w:val="00CA5BF8"/>
    <w:rsid w:val="00D0359F"/>
    <w:rsid w:val="00D047D8"/>
    <w:rsid w:val="00D07A5D"/>
    <w:rsid w:val="00D13A02"/>
    <w:rsid w:val="00D25C60"/>
    <w:rsid w:val="00D36D3A"/>
    <w:rsid w:val="00D46897"/>
    <w:rsid w:val="00D478EE"/>
    <w:rsid w:val="00D657CC"/>
    <w:rsid w:val="00D76567"/>
    <w:rsid w:val="00DA2907"/>
    <w:rsid w:val="00DA70A7"/>
    <w:rsid w:val="00DB22B9"/>
    <w:rsid w:val="00DB2561"/>
    <w:rsid w:val="00DB7F93"/>
    <w:rsid w:val="00DE1140"/>
    <w:rsid w:val="00DE1DAE"/>
    <w:rsid w:val="00E0449F"/>
    <w:rsid w:val="00E104CF"/>
    <w:rsid w:val="00E1232A"/>
    <w:rsid w:val="00E16FC7"/>
    <w:rsid w:val="00E17879"/>
    <w:rsid w:val="00E312B6"/>
    <w:rsid w:val="00E31484"/>
    <w:rsid w:val="00E475E0"/>
    <w:rsid w:val="00E611C4"/>
    <w:rsid w:val="00E6687B"/>
    <w:rsid w:val="00E67338"/>
    <w:rsid w:val="00E773E4"/>
    <w:rsid w:val="00E90E7F"/>
    <w:rsid w:val="00EE282F"/>
    <w:rsid w:val="00EE5644"/>
    <w:rsid w:val="00EF0CC9"/>
    <w:rsid w:val="00EF51D1"/>
    <w:rsid w:val="00F21991"/>
    <w:rsid w:val="00F22670"/>
    <w:rsid w:val="00F37672"/>
    <w:rsid w:val="00F43E52"/>
    <w:rsid w:val="00F51F5A"/>
    <w:rsid w:val="00F64051"/>
    <w:rsid w:val="00F81E1E"/>
    <w:rsid w:val="00F820CB"/>
    <w:rsid w:val="00F841CE"/>
    <w:rsid w:val="00FA28FF"/>
    <w:rsid w:val="00FB55CE"/>
    <w:rsid w:val="00FD4E85"/>
    <w:rsid w:val="00FD628E"/>
    <w:rsid w:val="00FD71DA"/>
    <w:rsid w:val="00FD7631"/>
    <w:rsid w:val="00FF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39B62E"/>
  <w15:docId w15:val="{B0DE1C40-1938-45B5-B41D-C9194231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A231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BA2319"/>
    <w:pPr>
      <w:tabs>
        <w:tab w:val="center" w:pos="4677"/>
        <w:tab w:val="right" w:pos="9355"/>
      </w:tabs>
    </w:pPr>
  </w:style>
  <w:style w:type="paragraph" w:styleId="a5">
    <w:name w:val="Body Text"/>
    <w:basedOn w:val="a"/>
    <w:link w:val="a6"/>
    <w:rsid w:val="00293706"/>
    <w:pPr>
      <w:jc w:val="both"/>
    </w:pPr>
    <w:rPr>
      <w:sz w:val="28"/>
      <w:szCs w:val="20"/>
    </w:rPr>
  </w:style>
  <w:style w:type="character" w:customStyle="1" w:styleId="a6">
    <w:name w:val="Основной текст Знак"/>
    <w:link w:val="a5"/>
    <w:rsid w:val="00293706"/>
    <w:rPr>
      <w:sz w:val="28"/>
    </w:rPr>
  </w:style>
  <w:style w:type="paragraph" w:styleId="a7">
    <w:name w:val="Balloon Text"/>
    <w:basedOn w:val="a"/>
    <w:link w:val="a8"/>
    <w:rsid w:val="00BA12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BA12A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2B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7A3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10D3198A84A5E293F901494AA8A7D1E81AFEBDD32F4D277FC6301A240EF642F6BA2B46541D28EDiBW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ova.nva\AppData\Local\Temp\bdttmp\7647a95b-f886-4fed-a847-46c224c8fae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34581F6-E92F-4608-8103-65DA8AFEE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7647a95b-f886-4fed-a847-46c224c8fae2</Template>
  <TotalTime>20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Надежда Валерьевна</dc:creator>
  <cp:lastModifiedBy>Soc</cp:lastModifiedBy>
  <cp:revision>8</cp:revision>
  <cp:lastPrinted>2024-09-27T10:41:00Z</cp:lastPrinted>
  <dcterms:created xsi:type="dcterms:W3CDTF">2023-01-27T13:51:00Z</dcterms:created>
  <dcterms:modified xsi:type="dcterms:W3CDTF">2025-12-08T06:02:00Z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6c8efaec-1e2a-4eb3-9b88-47a037a0cb7f</vt:lpwstr>
  </property>
</Properties>
</file>